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9EF6F" w14:textId="09BDC5B5" w:rsidR="00410191" w:rsidRDefault="007E2B06" w:rsidP="00410191">
      <w:pPr>
        <w:pStyle w:val="Titel"/>
      </w:pPr>
      <w:r>
        <w:t>WandelBar – Forum für Perspektivwechsel in der lehrkräftebildung</w:t>
      </w:r>
    </w:p>
    <w:p w14:paraId="30535562" w14:textId="77777777" w:rsidR="00F21387" w:rsidRPr="00410191" w:rsidRDefault="00F21387" w:rsidP="00410191">
      <w:pPr>
        <w:pStyle w:val="Titel"/>
      </w:pPr>
    </w:p>
    <w:p w14:paraId="07FF6533" w14:textId="54A46FBD" w:rsidR="00F8561E" w:rsidRPr="00410191" w:rsidRDefault="007F7B45" w:rsidP="00410191">
      <w:pPr>
        <w:pStyle w:val="Untertitel"/>
        <w:rPr>
          <w:rFonts w:cs="Calibri"/>
        </w:rPr>
      </w:pPr>
      <w:r>
        <w:rPr>
          <w:rFonts w:cs="Calibri"/>
        </w:rPr>
        <w:t>Projektskizze</w:t>
      </w:r>
    </w:p>
    <w:p w14:paraId="6BDA0BC6" w14:textId="77777777" w:rsidR="00F8561E" w:rsidRPr="00410191" w:rsidRDefault="00F8561E" w:rsidP="00410191">
      <w:pPr>
        <w:rPr>
          <w:rFonts w:cs="Calibri"/>
        </w:rPr>
      </w:pPr>
    </w:p>
    <w:p w14:paraId="3F66021A" w14:textId="495E2B4D" w:rsidR="0022216B" w:rsidRDefault="007F7B45" w:rsidP="00410191">
      <w:pPr>
        <w:rPr>
          <w:rFonts w:cs="Calibri"/>
        </w:rPr>
      </w:pPr>
      <w:r>
        <w:rPr>
          <w:rFonts w:cs="Calibri"/>
        </w:rPr>
        <w:t>Bitte beschreiben Sie Ihr Vorhaben und nehmen dabei Bezug zu folgenden Leitfragen:</w:t>
      </w:r>
    </w:p>
    <w:p w14:paraId="0556BBC5" w14:textId="77777777" w:rsidR="0040767B" w:rsidRPr="00650114" w:rsidRDefault="0040767B" w:rsidP="0040767B">
      <w:pPr>
        <w:spacing w:line="264" w:lineRule="exact"/>
        <w:rPr>
          <w:rFonts w:cs="Calibri"/>
          <w:b/>
          <w:bCs/>
        </w:rPr>
      </w:pPr>
    </w:p>
    <w:p w14:paraId="6B6E2C9C" w14:textId="77777777" w:rsidR="0040767B" w:rsidRPr="00042630" w:rsidRDefault="0040767B" w:rsidP="0040767B">
      <w:pPr>
        <w:rPr>
          <w:rFonts w:cs="Calibri"/>
          <w:b/>
          <w:bCs/>
        </w:rPr>
      </w:pPr>
      <w:r w:rsidRPr="00042630">
        <w:rPr>
          <w:rFonts w:cs="Calibri"/>
          <w:b/>
          <w:bCs/>
        </w:rPr>
        <w:t>Vorhabensbeschreibung</w:t>
      </w:r>
    </w:p>
    <w:p w14:paraId="7CB257C7" w14:textId="77777777" w:rsidR="0040767B" w:rsidRDefault="0040767B" w:rsidP="0040767B">
      <w:pPr>
        <w:pStyle w:val="Listenabsatz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Welche Herausforderung der Lehrkräftebildung gehen Sie mit Ihrem Vorhaben genau an?</w:t>
      </w:r>
    </w:p>
    <w:p w14:paraId="60DE57EA" w14:textId="77777777" w:rsidR="0040767B" w:rsidRDefault="0040767B" w:rsidP="0040767B">
      <w:pPr>
        <w:pStyle w:val="Listenabsatz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Wie wollen Sie diese Herausforderung lösen?</w:t>
      </w:r>
    </w:p>
    <w:p w14:paraId="4CDF9821" w14:textId="77777777" w:rsidR="0040767B" w:rsidRDefault="0040767B" w:rsidP="0040767B">
      <w:pPr>
        <w:pStyle w:val="Listenabsatz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Skizzieren Sie kurz einen Zeit- und Umsetzungsplan.</w:t>
      </w:r>
    </w:p>
    <w:p w14:paraId="38DC07F3" w14:textId="77777777" w:rsidR="0040767B" w:rsidRDefault="0040767B" w:rsidP="0040767B">
      <w:pPr>
        <w:pStyle w:val="Listenabsatz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Welche Stakeholder planen Sie bei der Umsetzung einzubeziehen?</w:t>
      </w:r>
    </w:p>
    <w:p w14:paraId="6C29C692" w14:textId="77777777" w:rsidR="0040767B" w:rsidRDefault="0040767B" w:rsidP="0040767B">
      <w:pPr>
        <w:pStyle w:val="Listenabsatz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>Welche (ersten) Schritte haben Sie bereits in die Wege geleitet?</w:t>
      </w:r>
    </w:p>
    <w:p w14:paraId="19B3D251" w14:textId="77777777" w:rsidR="0040767B" w:rsidRDefault="0040767B" w:rsidP="0040767B">
      <w:pPr>
        <w:pStyle w:val="Listenabsatz"/>
        <w:numPr>
          <w:ilvl w:val="0"/>
          <w:numId w:val="1"/>
        </w:numPr>
        <w:spacing w:after="240"/>
        <w:rPr>
          <w:rFonts w:cs="Calibri"/>
        </w:rPr>
      </w:pPr>
      <w:r w:rsidRPr="007B3649">
        <w:rPr>
          <w:rFonts w:cs="Calibri"/>
        </w:rPr>
        <w:t xml:space="preserve">Worin sehen Sie die größten Herausforderungen </w:t>
      </w:r>
      <w:r>
        <w:rPr>
          <w:rFonts w:cs="Calibri"/>
        </w:rPr>
        <w:t>im</w:t>
      </w:r>
      <w:r w:rsidRPr="007B3649">
        <w:rPr>
          <w:rFonts w:cs="Calibri"/>
        </w:rPr>
        <w:t xml:space="preserve"> weiteren </w:t>
      </w:r>
      <w:r>
        <w:rPr>
          <w:rFonts w:cs="Calibri"/>
        </w:rPr>
        <w:t>Prozess?</w:t>
      </w:r>
      <w:r w:rsidRPr="007B3649">
        <w:rPr>
          <w:rFonts w:cs="Calibri"/>
        </w:rPr>
        <w:t xml:space="preserve"> Wie wollen Sie diesen begegnen?</w:t>
      </w:r>
    </w:p>
    <w:p w14:paraId="229829E5" w14:textId="77777777" w:rsidR="0040767B" w:rsidRPr="00042630" w:rsidRDefault="0040767B" w:rsidP="0040767B">
      <w:pPr>
        <w:rPr>
          <w:rFonts w:cs="Calibri"/>
          <w:b/>
          <w:bCs/>
        </w:rPr>
      </w:pPr>
      <w:r w:rsidRPr="00042630">
        <w:rPr>
          <w:rFonts w:cs="Calibri"/>
          <w:b/>
          <w:bCs/>
        </w:rPr>
        <w:t xml:space="preserve">Ziele </w:t>
      </w:r>
    </w:p>
    <w:p w14:paraId="428C0012" w14:textId="77777777" w:rsidR="0040767B" w:rsidRDefault="0040767B" w:rsidP="000C0843">
      <w:pPr>
        <w:pStyle w:val="Listenabsatz"/>
        <w:numPr>
          <w:ilvl w:val="0"/>
          <w:numId w:val="3"/>
        </w:numPr>
        <w:rPr>
          <w:rFonts w:cs="Calibri"/>
        </w:rPr>
      </w:pPr>
      <w:r>
        <w:rPr>
          <w:rFonts w:cs="Calibri"/>
        </w:rPr>
        <w:t>Welche kurz-, mittel- und langfristigen Ziele verfolgen Sie mit Ihrem Vorhaben? (Berücksichtigen Sie dabei die SMART-Kriterien.)</w:t>
      </w:r>
    </w:p>
    <w:p w14:paraId="0FEB9021" w14:textId="77777777" w:rsidR="0040767B" w:rsidRDefault="0040767B" w:rsidP="000C0843">
      <w:pPr>
        <w:pStyle w:val="Listenabsatz"/>
        <w:numPr>
          <w:ilvl w:val="0"/>
          <w:numId w:val="3"/>
        </w:numPr>
        <w:rPr>
          <w:rFonts w:cs="Calibri"/>
        </w:rPr>
      </w:pPr>
      <w:r>
        <w:rPr>
          <w:rFonts w:cs="Calibri"/>
        </w:rPr>
        <w:t xml:space="preserve">Wie messen Sie, ob Sie Ihre Ziele erreichen? Nennen Sie 3-5 Indikatoren. </w:t>
      </w:r>
    </w:p>
    <w:p w14:paraId="5B04F071" w14:textId="77777777" w:rsidR="0040767B" w:rsidRDefault="0040767B" w:rsidP="000C0843">
      <w:pPr>
        <w:pStyle w:val="Listenabsatz"/>
        <w:numPr>
          <w:ilvl w:val="0"/>
          <w:numId w:val="3"/>
        </w:numPr>
        <w:spacing w:after="240"/>
        <w:rPr>
          <w:rFonts w:cs="Calibri"/>
        </w:rPr>
      </w:pPr>
      <w:r>
        <w:rPr>
          <w:rFonts w:cs="Calibri"/>
        </w:rPr>
        <w:t>Dabei können mittel- und langfristige Ziele auch außerhalb des Förderzeitraums liegen.</w:t>
      </w:r>
    </w:p>
    <w:p w14:paraId="67891091" w14:textId="77777777" w:rsidR="0040767B" w:rsidRPr="00042630" w:rsidRDefault="0040767B" w:rsidP="0040767B">
      <w:pPr>
        <w:rPr>
          <w:rFonts w:cs="Calibri"/>
          <w:b/>
          <w:bCs/>
        </w:rPr>
      </w:pPr>
      <w:r w:rsidRPr="00042630">
        <w:rPr>
          <w:rFonts w:cs="Calibri"/>
          <w:b/>
          <w:bCs/>
        </w:rPr>
        <w:t>Etablierung vom Kooperationsstrukturen</w:t>
      </w:r>
    </w:p>
    <w:p w14:paraId="05270158" w14:textId="2268C4FF" w:rsidR="0040767B" w:rsidRPr="00771F75" w:rsidRDefault="0040767B" w:rsidP="0040767B">
      <w:pPr>
        <w:pStyle w:val="Listenabsatz"/>
        <w:numPr>
          <w:ilvl w:val="0"/>
          <w:numId w:val="1"/>
        </w:numPr>
        <w:spacing w:after="240"/>
        <w:rPr>
          <w:rFonts w:cs="Calibri"/>
        </w:rPr>
      </w:pPr>
      <w:r>
        <w:rPr>
          <w:rFonts w:cs="Calibri"/>
        </w:rPr>
        <w:t>Wie planen Sie tragfähige und nachhaltige Kooperationsstrukturen aufzubauen und wie können Sie sicherstellen, dass diese strukturell verankert werden?</w:t>
      </w:r>
      <w:r w:rsidRPr="00666936">
        <w:rPr>
          <w:rFonts w:cs="Calibri"/>
        </w:rPr>
        <w:t xml:space="preserve"> </w:t>
      </w:r>
    </w:p>
    <w:p w14:paraId="446B3821" w14:textId="77777777" w:rsidR="0040767B" w:rsidRPr="00042630" w:rsidRDefault="0040767B" w:rsidP="0040767B">
      <w:pPr>
        <w:rPr>
          <w:rFonts w:cs="Calibri"/>
          <w:b/>
          <w:bCs/>
        </w:rPr>
      </w:pPr>
      <w:r w:rsidRPr="00042630">
        <w:rPr>
          <w:rFonts w:cs="Calibri"/>
          <w:b/>
          <w:bCs/>
        </w:rPr>
        <w:t>Impact für die Lehrkräftebildung</w:t>
      </w:r>
    </w:p>
    <w:p w14:paraId="66CD7F85" w14:textId="77777777" w:rsidR="002015AF" w:rsidRDefault="0040767B" w:rsidP="002015AF">
      <w:pPr>
        <w:pStyle w:val="Listenabsatz"/>
        <w:numPr>
          <w:ilvl w:val="0"/>
          <w:numId w:val="1"/>
        </w:numPr>
        <w:rPr>
          <w:rFonts w:cs="Calibri"/>
        </w:rPr>
      </w:pPr>
      <w:r>
        <w:rPr>
          <w:rFonts w:cs="Calibri"/>
        </w:rPr>
        <w:t xml:space="preserve">Wie sieht die Lehrkräftebildung in 5 Jahren aus, wenn Ihr Vorhaben erfolgreich umgesetzt ist? </w:t>
      </w:r>
    </w:p>
    <w:p w14:paraId="3B246685" w14:textId="3B4BD23F" w:rsidR="0040767B" w:rsidRPr="002015AF" w:rsidRDefault="0040767B" w:rsidP="002015AF">
      <w:pPr>
        <w:pStyle w:val="Listenabsatz"/>
        <w:numPr>
          <w:ilvl w:val="0"/>
          <w:numId w:val="1"/>
        </w:numPr>
        <w:rPr>
          <w:rFonts w:cs="Calibri"/>
        </w:rPr>
      </w:pPr>
      <w:r w:rsidRPr="002015AF">
        <w:rPr>
          <w:rFonts w:cs="Calibri"/>
        </w:rPr>
        <w:t>Welche Impulse könnten auch für andere Bereiche davon ausgehen?</w:t>
      </w:r>
    </w:p>
    <w:p w14:paraId="7E7DC751" w14:textId="77777777" w:rsidR="0040767B" w:rsidRDefault="0040767B" w:rsidP="0040767B">
      <w:pPr>
        <w:pStyle w:val="Listenabsatz"/>
        <w:numPr>
          <w:ilvl w:val="0"/>
          <w:numId w:val="1"/>
        </w:numPr>
        <w:rPr>
          <w:rFonts w:cs="Calibri"/>
        </w:rPr>
      </w:pPr>
      <w:r w:rsidRPr="00B26A83">
        <w:rPr>
          <w:rFonts w:cs="Calibri"/>
        </w:rPr>
        <w:t xml:space="preserve">Inwiefern </w:t>
      </w:r>
      <w:r>
        <w:rPr>
          <w:rFonts w:cs="Calibri"/>
        </w:rPr>
        <w:t>trägt</w:t>
      </w:r>
      <w:r w:rsidRPr="00B26A83">
        <w:rPr>
          <w:rFonts w:cs="Calibri"/>
        </w:rPr>
        <w:t xml:space="preserve"> die Teilnahme am Programm Ihrer Einschätzung nach dazu bei, Ihr Vorhaben erfolgreich</w:t>
      </w:r>
      <w:r>
        <w:rPr>
          <w:rFonts w:cs="Calibri"/>
        </w:rPr>
        <w:t xml:space="preserve"> umzusetzen</w:t>
      </w:r>
      <w:r w:rsidRPr="00B26A83">
        <w:rPr>
          <w:rFonts w:cs="Calibri"/>
        </w:rPr>
        <w:t>?</w:t>
      </w:r>
    </w:p>
    <w:p w14:paraId="7A49D49A" w14:textId="77777777" w:rsidR="007F7B45" w:rsidRDefault="007F7B45" w:rsidP="00410191">
      <w:pPr>
        <w:rPr>
          <w:rFonts w:cs="Calibri"/>
        </w:rPr>
      </w:pPr>
    </w:p>
    <w:p w14:paraId="5DE00187" w14:textId="0689FDA9" w:rsidR="0022216B" w:rsidRDefault="0022216B" w:rsidP="0022216B">
      <w:pPr>
        <w:rPr>
          <w:rFonts w:cs="Calibri"/>
        </w:rPr>
      </w:pPr>
      <w:r>
        <w:rPr>
          <w:rFonts w:cs="Calibri"/>
        </w:rPr>
        <w:t xml:space="preserve">Bitte reichen Sie uns dazu eine Projektskizze </w:t>
      </w:r>
      <w:r w:rsidR="00F52038">
        <w:rPr>
          <w:rFonts w:cs="Calibri"/>
        </w:rPr>
        <w:t>von bis zu 7.500 Zeichen (ohne Leerzeichen) ein.</w:t>
      </w:r>
    </w:p>
    <w:p w14:paraId="6266B1B6" w14:textId="77777777" w:rsidR="00B52E1F" w:rsidRDefault="00B52E1F" w:rsidP="0022216B">
      <w:pPr>
        <w:rPr>
          <w:rFonts w:cs="Calibri"/>
        </w:rPr>
      </w:pPr>
    </w:p>
    <w:p w14:paraId="4AE61123" w14:textId="04DF9385" w:rsidR="00650566" w:rsidRPr="0022216B" w:rsidRDefault="00650566" w:rsidP="0022216B">
      <w:pPr>
        <w:rPr>
          <w:rFonts w:cs="Calibri"/>
        </w:rPr>
      </w:pPr>
      <w:r>
        <w:rPr>
          <w:rFonts w:cs="Calibri"/>
        </w:rPr>
        <w:t>Zusätzlich zur Projektskizze benötigen wir das Deckblatt sowie B</w:t>
      </w:r>
      <w:r w:rsidR="00B52E1F">
        <w:rPr>
          <w:rFonts w:cs="Calibri"/>
        </w:rPr>
        <w:t>efürwortungsschreiben aller beteiligter Organisationen (Download über die Homepage)</w:t>
      </w:r>
    </w:p>
    <w:sectPr w:rsidR="00650566" w:rsidRPr="0022216B" w:rsidSect="00E762C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3313" w:right="3289" w:bottom="1560" w:left="1134" w:header="2126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8B549" w14:textId="77777777" w:rsidR="00102611" w:rsidRDefault="00102611" w:rsidP="00D34362">
      <w:r>
        <w:separator/>
      </w:r>
    </w:p>
  </w:endnote>
  <w:endnote w:type="continuationSeparator" w:id="0">
    <w:p w14:paraId="2F77AE54" w14:textId="77777777" w:rsidR="00102611" w:rsidRDefault="00102611" w:rsidP="00D3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andon Text Regular"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8453A" w14:textId="77777777" w:rsidR="00824A7E" w:rsidRPr="00824A7E" w:rsidRDefault="00CE2AC8">
    <w:pPr>
      <w:pStyle w:val="Fuzeile"/>
      <w:rPr>
        <w:color w:val="000000" w:themeColor="text1"/>
      </w:rPr>
    </w:pPr>
    <w:r>
      <w:rPr>
        <w:noProof/>
      </w:rPr>
      <w:drawing>
        <wp:anchor distT="0" distB="0" distL="114300" distR="114300" simplePos="0" relativeHeight="251667968" behindDoc="0" locked="0" layoutInCell="1" allowOverlap="1" wp14:anchorId="0F931744" wp14:editId="18F03777">
          <wp:simplePos x="0" y="0"/>
          <wp:positionH relativeFrom="page">
            <wp:posOffset>5717540</wp:posOffset>
          </wp:positionH>
          <wp:positionV relativeFrom="page">
            <wp:posOffset>8914765</wp:posOffset>
          </wp:positionV>
          <wp:extent cx="1580400" cy="1033200"/>
          <wp:effectExtent l="0" t="0" r="1270" b="0"/>
          <wp:wrapTopAndBottom/>
          <wp:docPr id="1328053108" name="Grafik 1" descr="Logo der Zukunftsmission Bi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007672" name="Grafik 1" descr="Logo der Zukunftsmission Bildun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10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4A7E" w:rsidRPr="00824A7E">
      <w:rPr>
        <w:color w:val="000000" w:themeColor="text1"/>
      </w:rPr>
      <w:t xml:space="preserve">Seite </w:t>
    </w:r>
    <w:sdt>
      <w:sdtPr>
        <w:rPr>
          <w:color w:val="000000" w:themeColor="text1"/>
        </w:rPr>
        <w:id w:val="1476878180"/>
        <w:docPartObj>
          <w:docPartGallery w:val="Page Numbers (Bottom of Page)"/>
          <w:docPartUnique/>
        </w:docPartObj>
      </w:sdtPr>
      <w:sdtEndPr/>
      <w:sdtContent>
        <w:r w:rsidR="00824A7E" w:rsidRPr="00824A7E">
          <w:rPr>
            <w:color w:val="000000" w:themeColor="text1"/>
          </w:rPr>
          <w:fldChar w:fldCharType="begin"/>
        </w:r>
        <w:r w:rsidR="00824A7E" w:rsidRPr="00824A7E">
          <w:rPr>
            <w:color w:val="000000" w:themeColor="text1"/>
          </w:rPr>
          <w:instrText>PAGE   \* MERGEFORMAT</w:instrText>
        </w:r>
        <w:r w:rsidR="00824A7E" w:rsidRPr="00824A7E">
          <w:rPr>
            <w:color w:val="000000" w:themeColor="text1"/>
          </w:rPr>
          <w:fldChar w:fldCharType="separate"/>
        </w:r>
        <w:r w:rsidR="00824A7E" w:rsidRPr="00824A7E">
          <w:rPr>
            <w:color w:val="000000" w:themeColor="text1"/>
          </w:rPr>
          <w:t>2</w:t>
        </w:r>
        <w:r w:rsidR="00824A7E" w:rsidRPr="00824A7E">
          <w:rPr>
            <w:color w:val="000000" w:themeColor="text1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8F032" w14:textId="77777777" w:rsidR="00CE2AC8" w:rsidRDefault="00CE2AC8">
    <w:pPr>
      <w:pStyle w:val="Fuzeile"/>
    </w:pPr>
    <w:r>
      <w:rPr>
        <w:noProof/>
      </w:rPr>
      <w:drawing>
        <wp:anchor distT="0" distB="0" distL="114300" distR="114300" simplePos="0" relativeHeight="251665920" behindDoc="0" locked="0" layoutInCell="1" allowOverlap="1" wp14:anchorId="6B70229C" wp14:editId="47ECBE52">
          <wp:simplePos x="0" y="0"/>
          <wp:positionH relativeFrom="page">
            <wp:posOffset>5718810</wp:posOffset>
          </wp:positionH>
          <wp:positionV relativeFrom="page">
            <wp:posOffset>8914336</wp:posOffset>
          </wp:positionV>
          <wp:extent cx="1581785" cy="1033609"/>
          <wp:effectExtent l="0" t="0" r="0" b="0"/>
          <wp:wrapTopAndBottom/>
          <wp:docPr id="393007672" name="Grafik 1" descr="Logo der Zukunftsmission Bi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007672" name="Grafik 1" descr="Logo der Zukunftsmission Bildung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1785" cy="103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E27B" w14:textId="77777777" w:rsidR="00102611" w:rsidRDefault="00102611" w:rsidP="00D34362">
      <w:r>
        <w:separator/>
      </w:r>
    </w:p>
  </w:footnote>
  <w:footnote w:type="continuationSeparator" w:id="0">
    <w:p w14:paraId="717BD53E" w14:textId="77777777" w:rsidR="00102611" w:rsidRDefault="00102611" w:rsidP="00D34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EF3D5" w14:textId="77777777" w:rsidR="00A31AAB" w:rsidRDefault="00EF4406">
    <w:pPr>
      <w:pStyle w:val="Kopfzeile"/>
    </w:pPr>
    <w:r>
      <w:rPr>
        <w:noProof/>
      </w:rPr>
      <w:drawing>
        <wp:anchor distT="0" distB="0" distL="114300" distR="114300" simplePos="0" relativeHeight="251663872" behindDoc="1" locked="0" layoutInCell="1" allowOverlap="1" wp14:anchorId="69E968CF" wp14:editId="3A66A9F6">
          <wp:simplePos x="0" y="0"/>
          <wp:positionH relativeFrom="page">
            <wp:posOffset>3132455</wp:posOffset>
          </wp:positionH>
          <wp:positionV relativeFrom="page">
            <wp:posOffset>547370</wp:posOffset>
          </wp:positionV>
          <wp:extent cx="1440000" cy="730800"/>
          <wp:effectExtent l="0" t="0" r="8255" b="0"/>
          <wp:wrapTight wrapText="bothSides">
            <wp:wrapPolygon edited="0">
              <wp:start x="8861" y="0"/>
              <wp:lineTo x="7432" y="2254"/>
              <wp:lineTo x="6288" y="6198"/>
              <wp:lineTo x="6574" y="9016"/>
              <wp:lineTo x="0" y="17468"/>
              <wp:lineTo x="0" y="20849"/>
              <wp:lineTo x="21438" y="20849"/>
              <wp:lineTo x="21438" y="18031"/>
              <wp:lineTo x="14864" y="9016"/>
              <wp:lineTo x="15435" y="6762"/>
              <wp:lineTo x="14292" y="2817"/>
              <wp:lineTo x="12577" y="0"/>
              <wp:lineTo x="8861" y="0"/>
            </wp:wrapPolygon>
          </wp:wrapTight>
          <wp:docPr id="3" name="Grafik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BFCD" w14:textId="77777777" w:rsidR="00943231" w:rsidRPr="003700E2" w:rsidRDefault="00943231" w:rsidP="00943231">
    <w:pPr>
      <w:pStyle w:val="Kopfzeile"/>
      <w:tabs>
        <w:tab w:val="clear" w:pos="4536"/>
        <w:tab w:val="clear" w:pos="9072"/>
        <w:tab w:val="left" w:pos="1612"/>
      </w:tabs>
      <w:rPr>
        <w:noProof/>
      </w:rPr>
    </w:pPr>
    <w:r w:rsidRPr="003700E2">
      <w:rPr>
        <w:noProof/>
      </w:rPr>
      <w:drawing>
        <wp:anchor distT="0" distB="0" distL="114300" distR="114300" simplePos="0" relativeHeight="251672064" behindDoc="0" locked="0" layoutInCell="1" allowOverlap="1" wp14:anchorId="0516E368" wp14:editId="5A1ECEA4">
          <wp:simplePos x="0" y="0"/>
          <wp:positionH relativeFrom="column">
            <wp:posOffset>3556635</wp:posOffset>
          </wp:positionH>
          <wp:positionV relativeFrom="paragraph">
            <wp:posOffset>-430847</wp:posOffset>
          </wp:positionV>
          <wp:extent cx="1996440" cy="170180"/>
          <wp:effectExtent l="0" t="0" r="3810" b="1270"/>
          <wp:wrapThrough wrapText="bothSides">
            <wp:wrapPolygon edited="0">
              <wp:start x="0" y="0"/>
              <wp:lineTo x="0" y="19343"/>
              <wp:lineTo x="21435" y="19343"/>
              <wp:lineTo x="21435" y="0"/>
              <wp:lineTo x="0" y="0"/>
            </wp:wrapPolygon>
          </wp:wrapThrough>
          <wp:docPr id="658478277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6440" cy="17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DBE836" w14:textId="1C87F09C" w:rsidR="00E762CE" w:rsidRDefault="00C110BA">
    <w:pPr>
      <w:pStyle w:val="Kopfzeile"/>
    </w:pPr>
    <w:r>
      <w:rPr>
        <w:noProof/>
      </w:rPr>
      <w:drawing>
        <wp:anchor distT="0" distB="0" distL="114300" distR="114300" simplePos="0" relativeHeight="251670016" behindDoc="1" locked="0" layoutInCell="1" allowOverlap="1" wp14:anchorId="11A08315" wp14:editId="616613A4">
          <wp:simplePos x="0" y="0"/>
          <wp:positionH relativeFrom="page">
            <wp:posOffset>720090</wp:posOffset>
          </wp:positionH>
          <wp:positionV relativeFrom="page">
            <wp:posOffset>580059</wp:posOffset>
          </wp:positionV>
          <wp:extent cx="1440000" cy="730800"/>
          <wp:effectExtent l="0" t="0" r="8255" b="0"/>
          <wp:wrapThrough wrapText="bothSides">
            <wp:wrapPolygon edited="0">
              <wp:start x="8861" y="0"/>
              <wp:lineTo x="7432" y="2254"/>
              <wp:lineTo x="6288" y="5635"/>
              <wp:lineTo x="6574" y="9016"/>
              <wp:lineTo x="0" y="17468"/>
              <wp:lineTo x="0" y="20849"/>
              <wp:lineTo x="21438" y="20849"/>
              <wp:lineTo x="21438" y="18031"/>
              <wp:lineTo x="14864" y="9016"/>
              <wp:lineTo x="15435" y="6762"/>
              <wp:lineTo x="14292" y="2254"/>
              <wp:lineTo x="12577" y="0"/>
              <wp:lineTo x="8861" y="0"/>
            </wp:wrapPolygon>
          </wp:wrapThrough>
          <wp:docPr id="419498586" name="Grafik 41949858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73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F2340"/>
    <w:multiLevelType w:val="hybridMultilevel"/>
    <w:tmpl w:val="FAECE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912A5F"/>
    <w:multiLevelType w:val="hybridMultilevel"/>
    <w:tmpl w:val="8548BC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D421B7"/>
    <w:multiLevelType w:val="hybridMultilevel"/>
    <w:tmpl w:val="496065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443A3"/>
    <w:multiLevelType w:val="multilevel"/>
    <w:tmpl w:val="1EC2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47156990">
    <w:abstractNumId w:val="2"/>
  </w:num>
  <w:num w:numId="2" w16cid:durableId="538399874">
    <w:abstractNumId w:val="1"/>
  </w:num>
  <w:num w:numId="3" w16cid:durableId="921597456">
    <w:abstractNumId w:val="0"/>
  </w:num>
  <w:num w:numId="4" w16cid:durableId="11945393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B06"/>
    <w:rsid w:val="00002E5C"/>
    <w:rsid w:val="00094851"/>
    <w:rsid w:val="000C0843"/>
    <w:rsid w:val="000D3956"/>
    <w:rsid w:val="00102611"/>
    <w:rsid w:val="00114197"/>
    <w:rsid w:val="00140CF0"/>
    <w:rsid w:val="00147930"/>
    <w:rsid w:val="001509B8"/>
    <w:rsid w:val="00161467"/>
    <w:rsid w:val="001730E5"/>
    <w:rsid w:val="00200B3C"/>
    <w:rsid w:val="002015AF"/>
    <w:rsid w:val="0022216B"/>
    <w:rsid w:val="00235C68"/>
    <w:rsid w:val="002737C3"/>
    <w:rsid w:val="00291378"/>
    <w:rsid w:val="00325161"/>
    <w:rsid w:val="00360A7D"/>
    <w:rsid w:val="003B4C46"/>
    <w:rsid w:val="0040767B"/>
    <w:rsid w:val="00410191"/>
    <w:rsid w:val="004D0169"/>
    <w:rsid w:val="004D5519"/>
    <w:rsid w:val="00520D3E"/>
    <w:rsid w:val="00546C0B"/>
    <w:rsid w:val="005F5F26"/>
    <w:rsid w:val="006242C9"/>
    <w:rsid w:val="00642082"/>
    <w:rsid w:val="00650566"/>
    <w:rsid w:val="0069025E"/>
    <w:rsid w:val="007666A6"/>
    <w:rsid w:val="00771F75"/>
    <w:rsid w:val="007A497D"/>
    <w:rsid w:val="007E2B06"/>
    <w:rsid w:val="007E7F05"/>
    <w:rsid w:val="007F7B45"/>
    <w:rsid w:val="00824A7E"/>
    <w:rsid w:val="00871F94"/>
    <w:rsid w:val="008D50A6"/>
    <w:rsid w:val="00943231"/>
    <w:rsid w:val="009454ED"/>
    <w:rsid w:val="00947223"/>
    <w:rsid w:val="00A12ABB"/>
    <w:rsid w:val="00A31AAB"/>
    <w:rsid w:val="00A7246E"/>
    <w:rsid w:val="00A85CA7"/>
    <w:rsid w:val="00A968EE"/>
    <w:rsid w:val="00B14D47"/>
    <w:rsid w:val="00B15D4B"/>
    <w:rsid w:val="00B52E1F"/>
    <w:rsid w:val="00B97DBB"/>
    <w:rsid w:val="00BB22DF"/>
    <w:rsid w:val="00BC6B6E"/>
    <w:rsid w:val="00BF7461"/>
    <w:rsid w:val="00C110BA"/>
    <w:rsid w:val="00C6653C"/>
    <w:rsid w:val="00CA2548"/>
    <w:rsid w:val="00CC7BAA"/>
    <w:rsid w:val="00CE2AC8"/>
    <w:rsid w:val="00D34362"/>
    <w:rsid w:val="00D45245"/>
    <w:rsid w:val="00DE357B"/>
    <w:rsid w:val="00E2083F"/>
    <w:rsid w:val="00E762CE"/>
    <w:rsid w:val="00EF4406"/>
    <w:rsid w:val="00F21387"/>
    <w:rsid w:val="00F52038"/>
    <w:rsid w:val="00F8561E"/>
    <w:rsid w:val="00FE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748D97"/>
  <w15:chartTrackingRefBased/>
  <w15:docId w15:val="{39A1C861-604A-4E84-82D1-87018F2D5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randon Text Regular" w:eastAsia="Brandon Text Regular" w:hAnsi="Brandon Text Regular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9454ED"/>
    <w:rPr>
      <w:rFonts w:ascii="Calibri" w:hAnsi="Calibri"/>
      <w:color w:val="000000" w:themeColor="text1"/>
      <w:sz w:val="22"/>
      <w:szCs w:val="22"/>
      <w:lang w:eastAsia="en-US"/>
    </w:rPr>
  </w:style>
  <w:style w:type="paragraph" w:styleId="berschrift1">
    <w:name w:val="heading 1"/>
    <w:aliases w:val="Zwischenüberschrift"/>
    <w:basedOn w:val="Standard"/>
    <w:next w:val="Standard"/>
    <w:link w:val="berschrift1Zchn"/>
    <w:uiPriority w:val="9"/>
    <w:qFormat/>
    <w:rsid w:val="009454ED"/>
    <w:pPr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343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4362"/>
  </w:style>
  <w:style w:type="paragraph" w:styleId="Fuzeile">
    <w:name w:val="footer"/>
    <w:basedOn w:val="Standard"/>
    <w:link w:val="FuzeileZchn"/>
    <w:uiPriority w:val="99"/>
    <w:unhideWhenUsed/>
    <w:rsid w:val="00114197"/>
    <w:pPr>
      <w:tabs>
        <w:tab w:val="center" w:pos="4536"/>
        <w:tab w:val="right" w:pos="9072"/>
      </w:tabs>
      <w:spacing w:line="180" w:lineRule="exact"/>
      <w:ind w:right="-2155"/>
      <w:jc w:val="center"/>
    </w:pPr>
    <w:rPr>
      <w:color w:val="282828"/>
      <w:spacing w:val="1"/>
      <w:sz w:val="15"/>
    </w:rPr>
  </w:style>
  <w:style w:type="character" w:customStyle="1" w:styleId="FuzeileZchn">
    <w:name w:val="Fußzeile Zchn"/>
    <w:link w:val="Fuzeile"/>
    <w:uiPriority w:val="99"/>
    <w:rsid w:val="00114197"/>
    <w:rPr>
      <w:color w:val="282828"/>
      <w:spacing w:val="1"/>
      <w:sz w:val="15"/>
    </w:rPr>
  </w:style>
  <w:style w:type="table" w:styleId="Tabellenraster">
    <w:name w:val="Table Grid"/>
    <w:basedOn w:val="NormaleTabelle"/>
    <w:uiPriority w:val="39"/>
    <w:rsid w:val="008D50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Subline"/>
    <w:basedOn w:val="Standard"/>
    <w:link w:val="UntertitelZchn"/>
    <w:uiPriority w:val="11"/>
    <w:qFormat/>
    <w:rsid w:val="009454ED"/>
    <w:rPr>
      <w:sz w:val="28"/>
      <w:szCs w:val="28"/>
    </w:rPr>
  </w:style>
  <w:style w:type="paragraph" w:styleId="Titel">
    <w:name w:val="Title"/>
    <w:aliases w:val="Ausschreibung"/>
    <w:basedOn w:val="Standard"/>
    <w:link w:val="TitelZchn"/>
    <w:uiPriority w:val="10"/>
    <w:qFormat/>
    <w:rsid w:val="009454ED"/>
    <w:pPr>
      <w:contextualSpacing/>
    </w:pPr>
    <w:rPr>
      <w:b/>
      <w:caps/>
      <w:sz w:val="28"/>
    </w:rPr>
  </w:style>
  <w:style w:type="character" w:customStyle="1" w:styleId="TitelZchn">
    <w:name w:val="Titel Zchn"/>
    <w:aliases w:val="Ausschreibung Zchn"/>
    <w:link w:val="Titel"/>
    <w:uiPriority w:val="10"/>
    <w:rsid w:val="009454ED"/>
    <w:rPr>
      <w:rFonts w:ascii="Calibri" w:hAnsi="Calibri"/>
      <w:b/>
      <w:caps/>
      <w:color w:val="000000" w:themeColor="text1"/>
      <w:sz w:val="28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31AA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31AAB"/>
    <w:rPr>
      <w:rFonts w:ascii="Tahoma" w:hAnsi="Tahoma" w:cs="Tahoma"/>
      <w:sz w:val="16"/>
      <w:szCs w:val="16"/>
    </w:rPr>
  </w:style>
  <w:style w:type="character" w:customStyle="1" w:styleId="UntertitelZchn">
    <w:name w:val="Untertitel Zchn"/>
    <w:aliases w:val="Subline Zchn"/>
    <w:link w:val="Untertitel"/>
    <w:uiPriority w:val="11"/>
    <w:rsid w:val="009454ED"/>
    <w:rPr>
      <w:rFonts w:ascii="Calibri" w:hAnsi="Calibri"/>
      <w:color w:val="000000" w:themeColor="text1"/>
      <w:sz w:val="28"/>
      <w:szCs w:val="28"/>
      <w:lang w:eastAsia="en-US"/>
    </w:rPr>
  </w:style>
  <w:style w:type="character" w:customStyle="1" w:styleId="berschrift1Zchn">
    <w:name w:val="Überschrift 1 Zchn"/>
    <w:aliases w:val="Zwischenüberschrift Zchn"/>
    <w:link w:val="berschrift1"/>
    <w:uiPriority w:val="9"/>
    <w:rsid w:val="009454ED"/>
    <w:rPr>
      <w:rFonts w:ascii="Calibri" w:hAnsi="Calibri"/>
      <w:b/>
      <w:color w:val="000000" w:themeColor="text1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rsid w:val="00D452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svg"/><Relationship Id="rId2" Type="http://schemas.openxmlformats.org/officeDocument/2006/relationships/image" Target="media/image1.png"/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tifterverband.sharepoint.com/sites/OrgRessourcen/SVVorlagen/SV/_Zukunftsmission%20Bildung/Ausschreibung/ZMB_Vorlage_Ausschreibung.dotx" TargetMode="External"/></Relationships>
</file>

<file path=word/theme/theme1.xml><?xml version="1.0" encoding="utf-8"?>
<a:theme xmlns:a="http://schemas.openxmlformats.org/drawingml/2006/main" name="SV_Neues CD_2023">
  <a:themeElements>
    <a:clrScheme name="Stifterverband">
      <a:dk1>
        <a:srgbClr val="000000"/>
      </a:dk1>
      <a:lt1>
        <a:srgbClr val="FFFFFF"/>
      </a:lt1>
      <a:dk2>
        <a:srgbClr val="195365"/>
      </a:dk2>
      <a:lt2>
        <a:srgbClr val="6997A8"/>
      </a:lt2>
      <a:accent1>
        <a:srgbClr val="AEA68B"/>
      </a:accent1>
      <a:accent2>
        <a:srgbClr val="91BEA0"/>
      </a:accent2>
      <a:accent3>
        <a:srgbClr val="E73F0C"/>
      </a:accent3>
      <a:accent4>
        <a:srgbClr val="9650EB"/>
      </a:accent4>
      <a:accent5>
        <a:srgbClr val="AFD700"/>
      </a:accent5>
      <a:accent6>
        <a:srgbClr val="6996A8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V_Neues CD_2023" id="{B79A2C38-A285-4F32-BD3D-AC4AB90192C8}" vid="{70DAC10E-4FDB-4AA6-B504-2F5E601DA7E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964c6-e9ae-47d0-8a82-8478f370a3ca">
      <Terms xmlns="http://schemas.microsoft.com/office/infopath/2007/PartnerControls"/>
    </lcf76f155ced4ddcb4097134ff3c332f>
    <TaxCatchAll xmlns="b4f64a47-d3d5-4252-b8ba-1b50d993c22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BFFE0F15991442A48E3E62693BFA09" ma:contentTypeVersion="16" ma:contentTypeDescription="Ein neues Dokument erstellen." ma:contentTypeScope="" ma:versionID="2148790151daacd9ba88b7836b1dd25c">
  <xsd:schema xmlns:xsd="http://www.w3.org/2001/XMLSchema" xmlns:xs="http://www.w3.org/2001/XMLSchema" xmlns:p="http://schemas.microsoft.com/office/2006/metadata/properties" xmlns:ns2="75c964c6-e9ae-47d0-8a82-8478f370a3ca" xmlns:ns3="b4f64a47-d3d5-4252-b8ba-1b50d993c224" targetNamespace="http://schemas.microsoft.com/office/2006/metadata/properties" ma:root="true" ma:fieldsID="d4fc40892d90537d2fdf45a8a9a117b7" ns2:_="" ns3:_="">
    <xsd:import namespace="75c964c6-e9ae-47d0-8a82-8478f370a3ca"/>
    <xsd:import namespace="b4f64a47-d3d5-4252-b8ba-1b50d993c2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964c6-e9ae-47d0-8a82-8478f370a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fe1d35b-310b-4849-9eb5-957b4d675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64a47-d3d5-4252-b8ba-1b50d993c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c3ae98e-0f58-4e1e-9ad0-d27e9a0536d0}" ma:internalName="TaxCatchAll" ma:showField="CatchAllData" ma:web="b4f64a47-d3d5-4252-b8ba-1b50d993c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895F99-B479-4F88-A520-F0EBB3FF11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63AE6A-8C1E-4588-B965-7F056138DC79}">
  <ds:schemaRefs>
    <ds:schemaRef ds:uri="http://schemas.microsoft.com/office/2006/metadata/properties"/>
    <ds:schemaRef ds:uri="http://schemas.microsoft.com/office/infopath/2007/PartnerControls"/>
    <ds:schemaRef ds:uri="75c964c6-e9ae-47d0-8a82-8478f370a3ca"/>
    <ds:schemaRef ds:uri="b4f64a47-d3d5-4252-b8ba-1b50d993c224"/>
  </ds:schemaRefs>
</ds:datastoreItem>
</file>

<file path=customXml/itemProps3.xml><?xml version="1.0" encoding="utf-8"?>
<ds:datastoreItem xmlns:ds="http://schemas.openxmlformats.org/officeDocument/2006/customXml" ds:itemID="{177BF27B-C38F-45A6-8F9C-2C94E99199D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396780-9227-4CBC-9A39-8A984BB382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964c6-e9ae-47d0-8a82-8478f370a3ca"/>
    <ds:schemaRef ds:uri="b4f64a47-d3d5-4252-b8ba-1b50d993c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ZMB_Vorlage_Ausschreibung</Template>
  <TotalTime>0</TotalTime>
  <Pages>1</Pages>
  <Words>223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 ZMB</vt:lpstr>
    </vt:vector>
  </TitlesOfParts>
  <Company>Stifterverband für die Deutsche Wissenschaft e.V.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 ZMB</dc:title>
  <dc:subject/>
  <dc:creator>Siebert-Husmann, Christina</dc:creator>
  <cp:keywords/>
  <cp:lastModifiedBy>Siebert-Husmann, Christina</cp:lastModifiedBy>
  <cp:revision>16</cp:revision>
  <cp:lastPrinted>2015-10-13T16:38:00Z</cp:lastPrinted>
  <dcterms:created xsi:type="dcterms:W3CDTF">2025-09-29T12:51:00Z</dcterms:created>
  <dcterms:modified xsi:type="dcterms:W3CDTF">2026-10-13T13:13:00Z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0x0101000FBFFE0F15991442A48E3E62693BFA09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