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8854" w14:textId="77777777" w:rsidR="00FA3C32" w:rsidRDefault="00FA3C32" w:rsidP="00FA3C32">
      <w:pPr>
        <w:pStyle w:val="Titel"/>
      </w:pPr>
      <w:r>
        <w:t>WandelBar – Forum für Perspektivwechsel in der lehrkräftebildung</w:t>
      </w:r>
    </w:p>
    <w:p w14:paraId="6517D295" w14:textId="77777777" w:rsidR="00FA3C32" w:rsidRPr="00410191" w:rsidRDefault="00FA3C32" w:rsidP="00FA3C32">
      <w:pPr>
        <w:pStyle w:val="Titel"/>
      </w:pPr>
    </w:p>
    <w:p w14:paraId="5DF696B0" w14:textId="21652F47" w:rsidR="00FA3C32" w:rsidRPr="00410191" w:rsidRDefault="00D85F79" w:rsidP="00FA3C32">
      <w:pPr>
        <w:pStyle w:val="Untertitel"/>
        <w:rPr>
          <w:rFonts w:cs="Calibri"/>
        </w:rPr>
      </w:pPr>
      <w:r>
        <w:rPr>
          <w:rFonts w:cs="Calibri"/>
        </w:rPr>
        <w:t xml:space="preserve">Befürwortung </w:t>
      </w:r>
      <w:r w:rsidR="00F818A8">
        <w:rPr>
          <w:rFonts w:cs="Calibri"/>
        </w:rPr>
        <w:t>des Förderantrags</w:t>
      </w:r>
      <w:r>
        <w:rPr>
          <w:rFonts w:cs="Calibri"/>
        </w:rPr>
        <w:t xml:space="preserve"> durch die Leitungen der beteiligten Organisation</w:t>
      </w:r>
    </w:p>
    <w:p w14:paraId="213EA14D" w14:textId="77777777" w:rsidR="00FA3C32" w:rsidRDefault="00FA3C32" w:rsidP="00410191"/>
    <w:p w14:paraId="50FA4D3D" w14:textId="77777777" w:rsidR="00FA3C32" w:rsidRDefault="00FA3C32" w:rsidP="00410191"/>
    <w:p w14:paraId="09487F3A" w14:textId="77777777" w:rsidR="00FA3C32" w:rsidRDefault="00FA3C32" w:rsidP="00410191"/>
    <w:p w14:paraId="3DF11B82" w14:textId="6923E790" w:rsidR="0015710C" w:rsidRDefault="00D85F79" w:rsidP="00410191">
      <w:r>
        <w:t>Die Leitung der Hochschule/Organ</w:t>
      </w:r>
      <w:r w:rsidR="004019E0">
        <w:t>isation/Institution</w:t>
      </w:r>
    </w:p>
    <w:p w14:paraId="0B4F78F2" w14:textId="77777777" w:rsidR="004019E0" w:rsidRDefault="004019E0" w:rsidP="00410191"/>
    <w:p w14:paraId="0C2D8064" w14:textId="77777777" w:rsidR="0015710C" w:rsidRDefault="0015710C" w:rsidP="00410191"/>
    <w:p w14:paraId="15C55575" w14:textId="77777777" w:rsidR="0015710C" w:rsidRDefault="0015710C" w:rsidP="0015710C">
      <w:r>
        <w:t>____________________________________________________________________</w:t>
      </w:r>
    </w:p>
    <w:p w14:paraId="5644B8B9" w14:textId="7E3335D7" w:rsidR="004019E0" w:rsidRDefault="007B33B4" w:rsidP="0015710C">
      <w:r>
        <w:t>Hochschule/Organisation/Institution</w:t>
      </w:r>
    </w:p>
    <w:p w14:paraId="14C719CA" w14:textId="77777777" w:rsidR="007B33B4" w:rsidRDefault="007B33B4" w:rsidP="0015710C"/>
    <w:p w14:paraId="3F114C89" w14:textId="77777777" w:rsidR="004019E0" w:rsidRDefault="004019E0" w:rsidP="0015710C"/>
    <w:p w14:paraId="03543748" w14:textId="68B63D3D" w:rsidR="006C2F2E" w:rsidRDefault="001578EB" w:rsidP="0015710C">
      <w:r>
        <w:t>h</w:t>
      </w:r>
      <w:r w:rsidR="004019E0">
        <w:t xml:space="preserve">at die Projektskizze </w:t>
      </w:r>
      <w:r w:rsidR="00E837AD">
        <w:t xml:space="preserve">für die Förderung im Rahmen des Programms „WandelBAR“ zur Kenntnis genommen und befürwortet </w:t>
      </w:r>
      <w:r>
        <w:t>die Antragstellung ausdrücklich</w:t>
      </w:r>
      <w:r w:rsidR="00840E9A">
        <w:t xml:space="preserve">. </w:t>
      </w:r>
    </w:p>
    <w:p w14:paraId="659ADB07" w14:textId="35853095" w:rsidR="004019E0" w:rsidRDefault="006C2F2E" w:rsidP="0015710C">
      <w:r>
        <w:t xml:space="preserve">Die </w:t>
      </w:r>
      <w:r w:rsidR="00840E9A">
        <w:t>beteiligten Personen</w:t>
      </w:r>
      <w:r w:rsidR="00523BD5">
        <w:t xml:space="preserve"> des Projektteams</w:t>
      </w:r>
      <w:r>
        <w:t xml:space="preserve"> werden</w:t>
      </w:r>
      <w:r w:rsidR="00951ADB">
        <w:t xml:space="preserve"> </w:t>
      </w:r>
      <w:r w:rsidR="00F314DF">
        <w:t xml:space="preserve">für Veranstaltungen </w:t>
      </w:r>
      <w:r w:rsidR="006A16DF">
        <w:t>im Rahmen der Projektförderung</w:t>
      </w:r>
      <w:r>
        <w:t xml:space="preserve"> freigestellt.</w:t>
      </w:r>
    </w:p>
    <w:p w14:paraId="2CA35A19" w14:textId="77777777" w:rsidR="001578EB" w:rsidRDefault="001578EB" w:rsidP="0015710C"/>
    <w:p w14:paraId="5B8C51D9" w14:textId="77777777" w:rsidR="004019E0" w:rsidRDefault="004019E0" w:rsidP="0015710C"/>
    <w:p w14:paraId="3AB83D52" w14:textId="77777777" w:rsidR="001578EB" w:rsidRDefault="001578EB" w:rsidP="001578EB">
      <w:r>
        <w:t>____________________________________________________________________</w:t>
      </w:r>
    </w:p>
    <w:p w14:paraId="491538FF" w14:textId="77777777" w:rsidR="001578EB" w:rsidRDefault="001578EB" w:rsidP="001578EB">
      <w:r>
        <w:t>Name und Funktion der unterzeichnenden Person</w:t>
      </w:r>
    </w:p>
    <w:p w14:paraId="1F0151FC" w14:textId="77777777" w:rsidR="004019E0" w:rsidRDefault="004019E0" w:rsidP="0015710C"/>
    <w:p w14:paraId="16FBD078" w14:textId="312CCEAB" w:rsidR="0015710C" w:rsidRDefault="0015710C" w:rsidP="0015710C">
      <w:r>
        <w:t>____________________________________________________________________</w:t>
      </w:r>
    </w:p>
    <w:p w14:paraId="55795745" w14:textId="2997BDDD" w:rsidR="0015710C" w:rsidRDefault="001578EB" w:rsidP="0015710C">
      <w:r>
        <w:t xml:space="preserve">Ort, </w:t>
      </w:r>
      <w:r w:rsidR="0015710C">
        <w:t>Datum</w:t>
      </w:r>
    </w:p>
    <w:p w14:paraId="3A39834E" w14:textId="77777777" w:rsidR="0015710C" w:rsidRDefault="0015710C" w:rsidP="00410191"/>
    <w:p w14:paraId="7C683B11" w14:textId="77777777" w:rsidR="001578EB" w:rsidRDefault="001578EB" w:rsidP="00410191"/>
    <w:p w14:paraId="417E7207" w14:textId="77777777" w:rsidR="0015710C" w:rsidRDefault="0015710C" w:rsidP="0015710C">
      <w:r>
        <w:t>____________________________________________________________________</w:t>
      </w:r>
    </w:p>
    <w:p w14:paraId="2AE95B06" w14:textId="313DE7E0" w:rsidR="0015710C" w:rsidRDefault="001578EB" w:rsidP="0015710C">
      <w:r>
        <w:t>Unterschrift</w:t>
      </w:r>
    </w:p>
    <w:p w14:paraId="0CE030EF" w14:textId="77777777" w:rsidR="001578EB" w:rsidRDefault="001578EB"/>
    <w:p w14:paraId="10FD9EA6" w14:textId="77777777" w:rsidR="001578EB" w:rsidRDefault="001578EB"/>
    <w:p w14:paraId="06277444" w14:textId="77777777" w:rsidR="001578EB" w:rsidRDefault="001578EB"/>
    <w:p w14:paraId="5B1C8FE6" w14:textId="0DA576D7" w:rsidR="001578EB" w:rsidRDefault="001578EB">
      <w:r>
        <w:t>Bitte reichen Sie pro beteiligter Institution/Organisation ein Befürwortungsschreibe</w:t>
      </w:r>
      <w:r w:rsidR="00595B4B">
        <w:t>n ein.</w:t>
      </w:r>
    </w:p>
    <w:p w14:paraId="0DA24978" w14:textId="77777777" w:rsidR="00AC6AE9" w:rsidRDefault="00AC6AE9"/>
    <w:p w14:paraId="54FB2C57" w14:textId="77777777" w:rsidR="00AC6AE9" w:rsidRDefault="00AC6AE9"/>
    <w:sectPr w:rsidR="00AC6AE9" w:rsidSect="00E762C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313" w:right="3289" w:bottom="1560" w:left="1134" w:header="2126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6DB8" w14:textId="77777777" w:rsidR="00B35B6D" w:rsidRDefault="00B35B6D" w:rsidP="00D34362">
      <w:r>
        <w:separator/>
      </w:r>
    </w:p>
  </w:endnote>
  <w:endnote w:type="continuationSeparator" w:id="0">
    <w:p w14:paraId="0484CC90" w14:textId="77777777" w:rsidR="00B35B6D" w:rsidRDefault="00B35B6D" w:rsidP="00D3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453A" w14:textId="77777777" w:rsidR="00824A7E" w:rsidRPr="00824A7E" w:rsidRDefault="00CE2AC8">
    <w:pPr>
      <w:pStyle w:val="Fuzeile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0F931744" wp14:editId="18F03777">
          <wp:simplePos x="0" y="0"/>
          <wp:positionH relativeFrom="page">
            <wp:posOffset>5717540</wp:posOffset>
          </wp:positionH>
          <wp:positionV relativeFrom="page">
            <wp:posOffset>8914765</wp:posOffset>
          </wp:positionV>
          <wp:extent cx="1580400" cy="1033200"/>
          <wp:effectExtent l="0" t="0" r="1270" b="0"/>
          <wp:wrapTopAndBottom/>
          <wp:docPr id="1328053108" name="Grafik 1" descr="Logo der Zukunftsmission 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07672" name="Grafik 1" descr="Logo der Zukunftsmission Bild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10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4A7E" w:rsidRPr="00824A7E">
      <w:rPr>
        <w:color w:val="000000" w:themeColor="text1"/>
      </w:rPr>
      <w:t xml:space="preserve">Seite </w:t>
    </w:r>
    <w:sdt>
      <w:sdtPr>
        <w:rPr>
          <w:color w:val="000000" w:themeColor="text1"/>
        </w:rPr>
        <w:id w:val="1476878180"/>
        <w:docPartObj>
          <w:docPartGallery w:val="Page Numbers (Bottom of Page)"/>
          <w:docPartUnique/>
        </w:docPartObj>
      </w:sdtPr>
      <w:sdtEndPr/>
      <w:sdtContent>
        <w:r w:rsidR="00824A7E" w:rsidRPr="00824A7E">
          <w:rPr>
            <w:color w:val="000000" w:themeColor="text1"/>
          </w:rPr>
          <w:fldChar w:fldCharType="begin"/>
        </w:r>
        <w:r w:rsidR="00824A7E" w:rsidRPr="00824A7E">
          <w:rPr>
            <w:color w:val="000000" w:themeColor="text1"/>
          </w:rPr>
          <w:instrText>PAGE   \* MERGEFORMAT</w:instrText>
        </w:r>
        <w:r w:rsidR="00824A7E" w:rsidRPr="00824A7E">
          <w:rPr>
            <w:color w:val="000000" w:themeColor="text1"/>
          </w:rPr>
          <w:fldChar w:fldCharType="separate"/>
        </w:r>
        <w:r w:rsidR="00824A7E" w:rsidRPr="00824A7E">
          <w:rPr>
            <w:color w:val="000000" w:themeColor="text1"/>
          </w:rPr>
          <w:t>2</w:t>
        </w:r>
        <w:r w:rsidR="00824A7E" w:rsidRPr="00824A7E">
          <w:rPr>
            <w:color w:val="000000" w:themeColor="text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F032" w14:textId="77777777" w:rsidR="00CE2AC8" w:rsidRDefault="00CE2AC8">
    <w:pPr>
      <w:pStyle w:val="Fuzeil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B70229C" wp14:editId="47ECBE52">
          <wp:simplePos x="0" y="0"/>
          <wp:positionH relativeFrom="page">
            <wp:posOffset>5718810</wp:posOffset>
          </wp:positionH>
          <wp:positionV relativeFrom="page">
            <wp:posOffset>8914336</wp:posOffset>
          </wp:positionV>
          <wp:extent cx="1581785" cy="1033609"/>
          <wp:effectExtent l="0" t="0" r="0" b="0"/>
          <wp:wrapTopAndBottom/>
          <wp:docPr id="393007672" name="Grafik 1" descr="Logo der Zukunftsmission 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07672" name="Grafik 1" descr="Logo der Zukunftsmission Bild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785" cy="103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7602" w14:textId="77777777" w:rsidR="00B35B6D" w:rsidRDefault="00B35B6D" w:rsidP="00D34362">
      <w:r>
        <w:separator/>
      </w:r>
    </w:p>
  </w:footnote>
  <w:footnote w:type="continuationSeparator" w:id="0">
    <w:p w14:paraId="6E93F3EE" w14:textId="77777777" w:rsidR="00B35B6D" w:rsidRDefault="00B35B6D" w:rsidP="00D34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EF3D5" w14:textId="77777777" w:rsidR="00A31AAB" w:rsidRDefault="00EF4406">
    <w:pPr>
      <w:pStyle w:val="Kopfzeile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9E968CF" wp14:editId="3A66A9F6">
          <wp:simplePos x="0" y="0"/>
          <wp:positionH relativeFrom="page">
            <wp:posOffset>3132455</wp:posOffset>
          </wp:positionH>
          <wp:positionV relativeFrom="page">
            <wp:posOffset>547370</wp:posOffset>
          </wp:positionV>
          <wp:extent cx="1440000" cy="730800"/>
          <wp:effectExtent l="0" t="0" r="8255" b="0"/>
          <wp:wrapTight wrapText="bothSides">
            <wp:wrapPolygon edited="0">
              <wp:start x="8861" y="0"/>
              <wp:lineTo x="7432" y="2254"/>
              <wp:lineTo x="6288" y="6198"/>
              <wp:lineTo x="6574" y="9016"/>
              <wp:lineTo x="0" y="17468"/>
              <wp:lineTo x="0" y="20849"/>
              <wp:lineTo x="21438" y="20849"/>
              <wp:lineTo x="21438" y="18031"/>
              <wp:lineTo x="14864" y="9016"/>
              <wp:lineTo x="15435" y="6762"/>
              <wp:lineTo x="14292" y="2817"/>
              <wp:lineTo x="12577" y="0"/>
              <wp:lineTo x="8861" y="0"/>
            </wp:wrapPolygon>
          </wp:wrapTight>
          <wp:docPr id="3" name="Grafik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95E0" w14:textId="213C141B" w:rsidR="00306053" w:rsidRPr="003700E2" w:rsidRDefault="00DD31A1" w:rsidP="00306053">
    <w:pPr>
      <w:pStyle w:val="Kopfzeile"/>
      <w:tabs>
        <w:tab w:val="clear" w:pos="4536"/>
        <w:tab w:val="clear" w:pos="9072"/>
        <w:tab w:val="left" w:pos="1612"/>
      </w:tabs>
      <w:rPr>
        <w:noProof/>
      </w:rPr>
    </w:pPr>
    <w:r>
      <w:rPr>
        <w:noProof/>
      </w:rPr>
      <w:drawing>
        <wp:anchor distT="0" distB="0" distL="114300" distR="114300" simplePos="0" relativeHeight="251662339" behindDoc="1" locked="0" layoutInCell="1" allowOverlap="1" wp14:anchorId="18DC1C2A" wp14:editId="3453BEA5">
          <wp:simplePos x="0" y="0"/>
          <wp:positionH relativeFrom="page">
            <wp:posOffset>720090</wp:posOffset>
          </wp:positionH>
          <wp:positionV relativeFrom="page">
            <wp:posOffset>568518</wp:posOffset>
          </wp:positionV>
          <wp:extent cx="1440000" cy="730800"/>
          <wp:effectExtent l="0" t="0" r="8255" b="0"/>
          <wp:wrapThrough wrapText="bothSides">
            <wp:wrapPolygon edited="0">
              <wp:start x="8861" y="0"/>
              <wp:lineTo x="7432" y="2254"/>
              <wp:lineTo x="6288" y="5635"/>
              <wp:lineTo x="6574" y="9016"/>
              <wp:lineTo x="0" y="17468"/>
              <wp:lineTo x="0" y="20849"/>
              <wp:lineTo x="21438" y="20849"/>
              <wp:lineTo x="21438" y="18031"/>
              <wp:lineTo x="14864" y="9016"/>
              <wp:lineTo x="15435" y="6762"/>
              <wp:lineTo x="14292" y="2254"/>
              <wp:lineTo x="12577" y="0"/>
              <wp:lineTo x="8861" y="0"/>
            </wp:wrapPolygon>
          </wp:wrapThrough>
          <wp:docPr id="203674704" name="Grafik 20367470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6053" w:rsidRPr="003700E2">
      <w:rPr>
        <w:noProof/>
      </w:rPr>
      <w:drawing>
        <wp:anchor distT="0" distB="0" distL="114300" distR="114300" simplePos="0" relativeHeight="251660291" behindDoc="0" locked="0" layoutInCell="1" allowOverlap="1" wp14:anchorId="4F81AA2F" wp14:editId="3C6AB7EC">
          <wp:simplePos x="0" y="0"/>
          <wp:positionH relativeFrom="column">
            <wp:posOffset>3556635</wp:posOffset>
          </wp:positionH>
          <wp:positionV relativeFrom="paragraph">
            <wp:posOffset>-430847</wp:posOffset>
          </wp:positionV>
          <wp:extent cx="1996440" cy="170180"/>
          <wp:effectExtent l="0" t="0" r="3810" b="1270"/>
          <wp:wrapThrough wrapText="bothSides">
            <wp:wrapPolygon edited="0">
              <wp:start x="0" y="0"/>
              <wp:lineTo x="0" y="19343"/>
              <wp:lineTo x="21435" y="19343"/>
              <wp:lineTo x="21435" y="0"/>
              <wp:lineTo x="0" y="0"/>
            </wp:wrapPolygon>
          </wp:wrapThrough>
          <wp:docPr id="65847827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17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DBE836" w14:textId="0BC57E23" w:rsidR="00E762CE" w:rsidRDefault="00E762C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12A5F"/>
    <w:multiLevelType w:val="hybridMultilevel"/>
    <w:tmpl w:val="8548BC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39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06"/>
    <w:rsid w:val="00002E5C"/>
    <w:rsid w:val="00005EC8"/>
    <w:rsid w:val="0000602F"/>
    <w:rsid w:val="00062E9D"/>
    <w:rsid w:val="00094851"/>
    <w:rsid w:val="000C744A"/>
    <w:rsid w:val="000D3956"/>
    <w:rsid w:val="00114197"/>
    <w:rsid w:val="0011480E"/>
    <w:rsid w:val="00140CF0"/>
    <w:rsid w:val="00147930"/>
    <w:rsid w:val="001509B8"/>
    <w:rsid w:val="0015710C"/>
    <w:rsid w:val="001578EB"/>
    <w:rsid w:val="00161467"/>
    <w:rsid w:val="001730E5"/>
    <w:rsid w:val="001935D9"/>
    <w:rsid w:val="001C171C"/>
    <w:rsid w:val="001F6EA7"/>
    <w:rsid w:val="00200B3C"/>
    <w:rsid w:val="00207B7C"/>
    <w:rsid w:val="0022131C"/>
    <w:rsid w:val="00235ACF"/>
    <w:rsid w:val="00235C68"/>
    <w:rsid w:val="00267E62"/>
    <w:rsid w:val="002737C3"/>
    <w:rsid w:val="00291378"/>
    <w:rsid w:val="002922A7"/>
    <w:rsid w:val="00306053"/>
    <w:rsid w:val="00315799"/>
    <w:rsid w:val="00325161"/>
    <w:rsid w:val="00343F4F"/>
    <w:rsid w:val="00360A7D"/>
    <w:rsid w:val="003625A5"/>
    <w:rsid w:val="003B4C46"/>
    <w:rsid w:val="003D42BF"/>
    <w:rsid w:val="004019E0"/>
    <w:rsid w:val="00410191"/>
    <w:rsid w:val="004438D7"/>
    <w:rsid w:val="00447110"/>
    <w:rsid w:val="0049599E"/>
    <w:rsid w:val="00496C2A"/>
    <w:rsid w:val="004D0169"/>
    <w:rsid w:val="004D5519"/>
    <w:rsid w:val="004F6BB3"/>
    <w:rsid w:val="00517602"/>
    <w:rsid w:val="00520D3E"/>
    <w:rsid w:val="00523BD5"/>
    <w:rsid w:val="00524E5B"/>
    <w:rsid w:val="00546C0B"/>
    <w:rsid w:val="00574059"/>
    <w:rsid w:val="005870BF"/>
    <w:rsid w:val="00594C2F"/>
    <w:rsid w:val="00595B4B"/>
    <w:rsid w:val="005F5F26"/>
    <w:rsid w:val="006242C9"/>
    <w:rsid w:val="00642082"/>
    <w:rsid w:val="006954BA"/>
    <w:rsid w:val="006A16DF"/>
    <w:rsid w:val="006B5BFD"/>
    <w:rsid w:val="006C2F2E"/>
    <w:rsid w:val="006D078C"/>
    <w:rsid w:val="006D5F03"/>
    <w:rsid w:val="007027F2"/>
    <w:rsid w:val="00725D1C"/>
    <w:rsid w:val="00727A8E"/>
    <w:rsid w:val="007666A6"/>
    <w:rsid w:val="007A4606"/>
    <w:rsid w:val="007A497D"/>
    <w:rsid w:val="007B33B4"/>
    <w:rsid w:val="007C34E6"/>
    <w:rsid w:val="007D4F2C"/>
    <w:rsid w:val="007E2B06"/>
    <w:rsid w:val="007E6FBD"/>
    <w:rsid w:val="007E7F05"/>
    <w:rsid w:val="007F40CC"/>
    <w:rsid w:val="007F4B35"/>
    <w:rsid w:val="008138ED"/>
    <w:rsid w:val="00824A7E"/>
    <w:rsid w:val="00840E9A"/>
    <w:rsid w:val="00867FBE"/>
    <w:rsid w:val="00871F94"/>
    <w:rsid w:val="00872763"/>
    <w:rsid w:val="008D2E2A"/>
    <w:rsid w:val="008D50A6"/>
    <w:rsid w:val="008D729F"/>
    <w:rsid w:val="008E1BB2"/>
    <w:rsid w:val="009016EB"/>
    <w:rsid w:val="009151D8"/>
    <w:rsid w:val="009454ED"/>
    <w:rsid w:val="00946552"/>
    <w:rsid w:val="00947223"/>
    <w:rsid w:val="00951ADB"/>
    <w:rsid w:val="009674D3"/>
    <w:rsid w:val="00976BCD"/>
    <w:rsid w:val="00976E06"/>
    <w:rsid w:val="0098560E"/>
    <w:rsid w:val="009A292C"/>
    <w:rsid w:val="009A6550"/>
    <w:rsid w:val="009F61DD"/>
    <w:rsid w:val="00A12ABB"/>
    <w:rsid w:val="00A30986"/>
    <w:rsid w:val="00A31AAB"/>
    <w:rsid w:val="00A50640"/>
    <w:rsid w:val="00A60A9E"/>
    <w:rsid w:val="00A7246E"/>
    <w:rsid w:val="00A85CA7"/>
    <w:rsid w:val="00A958AA"/>
    <w:rsid w:val="00AC6AE9"/>
    <w:rsid w:val="00B07041"/>
    <w:rsid w:val="00B14D47"/>
    <w:rsid w:val="00B14E62"/>
    <w:rsid w:val="00B15D4B"/>
    <w:rsid w:val="00B35B6D"/>
    <w:rsid w:val="00B97DBB"/>
    <w:rsid w:val="00BB22DF"/>
    <w:rsid w:val="00BE734C"/>
    <w:rsid w:val="00BF1FD1"/>
    <w:rsid w:val="00BF4E25"/>
    <w:rsid w:val="00BF7461"/>
    <w:rsid w:val="00C1345B"/>
    <w:rsid w:val="00C618CA"/>
    <w:rsid w:val="00C6653C"/>
    <w:rsid w:val="00C879E8"/>
    <w:rsid w:val="00CA1345"/>
    <w:rsid w:val="00CA2548"/>
    <w:rsid w:val="00CC7BAA"/>
    <w:rsid w:val="00CD6433"/>
    <w:rsid w:val="00CE2280"/>
    <w:rsid w:val="00CE2AC8"/>
    <w:rsid w:val="00CE78C3"/>
    <w:rsid w:val="00CF65AA"/>
    <w:rsid w:val="00D100BA"/>
    <w:rsid w:val="00D34362"/>
    <w:rsid w:val="00D51DB3"/>
    <w:rsid w:val="00D56C0E"/>
    <w:rsid w:val="00D85F79"/>
    <w:rsid w:val="00DC00A8"/>
    <w:rsid w:val="00DD31A1"/>
    <w:rsid w:val="00DE357B"/>
    <w:rsid w:val="00DF3203"/>
    <w:rsid w:val="00E01688"/>
    <w:rsid w:val="00E16FC6"/>
    <w:rsid w:val="00E34D9E"/>
    <w:rsid w:val="00E448CB"/>
    <w:rsid w:val="00E762CE"/>
    <w:rsid w:val="00E837AD"/>
    <w:rsid w:val="00E86E9E"/>
    <w:rsid w:val="00E94C47"/>
    <w:rsid w:val="00ED7EC3"/>
    <w:rsid w:val="00EF4406"/>
    <w:rsid w:val="00F07E59"/>
    <w:rsid w:val="00F13CC2"/>
    <w:rsid w:val="00F21387"/>
    <w:rsid w:val="00F314DF"/>
    <w:rsid w:val="00F525A5"/>
    <w:rsid w:val="00F818A8"/>
    <w:rsid w:val="00F85141"/>
    <w:rsid w:val="00F8553C"/>
    <w:rsid w:val="00F8561E"/>
    <w:rsid w:val="00F96B30"/>
    <w:rsid w:val="00F97ADA"/>
    <w:rsid w:val="00FA3C32"/>
    <w:rsid w:val="00FB2544"/>
    <w:rsid w:val="00FC67EA"/>
    <w:rsid w:val="00FD364A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48D97"/>
  <w15:chartTrackingRefBased/>
  <w15:docId w15:val="{22A8A995-7D10-46D1-804C-97348B6A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andon Text Regular" w:eastAsia="Brandon Text Regular" w:hAnsi="Brandon Text Regular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9454ED"/>
    <w:rPr>
      <w:rFonts w:ascii="Calibri" w:hAnsi="Calibri"/>
      <w:color w:val="000000" w:themeColor="text1"/>
      <w:sz w:val="22"/>
      <w:szCs w:val="22"/>
      <w:lang w:eastAsia="en-US"/>
    </w:rPr>
  </w:style>
  <w:style w:type="paragraph" w:styleId="berschrift1">
    <w:name w:val="heading 1"/>
    <w:aliases w:val="Zwischenüberschrift"/>
    <w:basedOn w:val="Standard"/>
    <w:next w:val="Standard"/>
    <w:link w:val="berschrift1Zchn"/>
    <w:uiPriority w:val="9"/>
    <w:qFormat/>
    <w:rsid w:val="009454ED"/>
    <w:pPr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343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362"/>
  </w:style>
  <w:style w:type="paragraph" w:styleId="Fuzeile">
    <w:name w:val="footer"/>
    <w:basedOn w:val="Standard"/>
    <w:link w:val="FuzeileZchn"/>
    <w:uiPriority w:val="99"/>
    <w:unhideWhenUsed/>
    <w:rsid w:val="00114197"/>
    <w:pPr>
      <w:tabs>
        <w:tab w:val="center" w:pos="4536"/>
        <w:tab w:val="right" w:pos="9072"/>
      </w:tabs>
      <w:spacing w:line="180" w:lineRule="exact"/>
      <w:ind w:right="-2155"/>
      <w:jc w:val="center"/>
    </w:pPr>
    <w:rPr>
      <w:color w:val="282828"/>
      <w:spacing w:val="1"/>
      <w:sz w:val="15"/>
    </w:rPr>
  </w:style>
  <w:style w:type="character" w:customStyle="1" w:styleId="FuzeileZchn">
    <w:name w:val="Fußzeile Zchn"/>
    <w:link w:val="Fuzeile"/>
    <w:uiPriority w:val="99"/>
    <w:rsid w:val="00114197"/>
    <w:rPr>
      <w:color w:val="282828"/>
      <w:spacing w:val="1"/>
      <w:sz w:val="15"/>
    </w:rPr>
  </w:style>
  <w:style w:type="table" w:styleId="Tabellenraster">
    <w:name w:val="Table Grid"/>
    <w:basedOn w:val="NormaleTabelle"/>
    <w:uiPriority w:val="39"/>
    <w:rsid w:val="008D5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Subline"/>
    <w:basedOn w:val="Standard"/>
    <w:link w:val="UntertitelZchn"/>
    <w:uiPriority w:val="11"/>
    <w:qFormat/>
    <w:rsid w:val="009454ED"/>
    <w:rPr>
      <w:sz w:val="28"/>
      <w:szCs w:val="28"/>
    </w:rPr>
  </w:style>
  <w:style w:type="paragraph" w:styleId="Titel">
    <w:name w:val="Title"/>
    <w:aliases w:val="Ausschreibung"/>
    <w:basedOn w:val="Standard"/>
    <w:link w:val="TitelZchn"/>
    <w:uiPriority w:val="10"/>
    <w:qFormat/>
    <w:rsid w:val="009454ED"/>
    <w:pPr>
      <w:contextualSpacing/>
    </w:pPr>
    <w:rPr>
      <w:b/>
      <w:caps/>
      <w:sz w:val="28"/>
    </w:rPr>
  </w:style>
  <w:style w:type="character" w:customStyle="1" w:styleId="TitelZchn">
    <w:name w:val="Titel Zchn"/>
    <w:aliases w:val="Ausschreibung Zchn"/>
    <w:link w:val="Titel"/>
    <w:uiPriority w:val="10"/>
    <w:rsid w:val="009454ED"/>
    <w:rPr>
      <w:rFonts w:ascii="Calibri" w:hAnsi="Calibri"/>
      <w:b/>
      <w:caps/>
      <w:color w:val="000000" w:themeColor="text1"/>
      <w:sz w:val="28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1AA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31AAB"/>
    <w:rPr>
      <w:rFonts w:ascii="Tahoma" w:hAnsi="Tahoma" w:cs="Tahoma"/>
      <w:sz w:val="16"/>
      <w:szCs w:val="16"/>
    </w:rPr>
  </w:style>
  <w:style w:type="character" w:customStyle="1" w:styleId="UntertitelZchn">
    <w:name w:val="Untertitel Zchn"/>
    <w:aliases w:val="Subline Zchn"/>
    <w:link w:val="Untertitel"/>
    <w:uiPriority w:val="11"/>
    <w:rsid w:val="009454ED"/>
    <w:rPr>
      <w:rFonts w:ascii="Calibri" w:hAnsi="Calibri"/>
      <w:color w:val="000000" w:themeColor="text1"/>
      <w:sz w:val="28"/>
      <w:szCs w:val="28"/>
      <w:lang w:eastAsia="en-US"/>
    </w:rPr>
  </w:style>
  <w:style w:type="character" w:customStyle="1" w:styleId="berschrift1Zchn">
    <w:name w:val="Überschrift 1 Zchn"/>
    <w:aliases w:val="Zwischenüberschrift Zchn"/>
    <w:link w:val="berschrift1"/>
    <w:uiPriority w:val="9"/>
    <w:rsid w:val="009454ED"/>
    <w:rPr>
      <w:rFonts w:ascii="Calibri" w:hAnsi="Calibri"/>
      <w:b/>
      <w:color w:val="000000" w:themeColor="text1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38E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138E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138ED"/>
    <w:rPr>
      <w:rFonts w:ascii="Calibri" w:hAnsi="Calibri"/>
      <w:color w:val="000000" w:themeColor="text1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38E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38ED"/>
    <w:rPr>
      <w:rFonts w:ascii="Calibri" w:hAnsi="Calibri"/>
      <w:b/>
      <w:bCs/>
      <w:color w:val="000000" w:themeColor="text1"/>
      <w:lang w:eastAsia="en-US"/>
    </w:rPr>
  </w:style>
  <w:style w:type="paragraph" w:styleId="Listenabsatz">
    <w:name w:val="List Paragraph"/>
    <w:basedOn w:val="Standard"/>
    <w:uiPriority w:val="34"/>
    <w:rsid w:val="00AC6AE9"/>
    <w:pPr>
      <w:ind w:left="720"/>
      <w:contextualSpacing/>
    </w:pPr>
  </w:style>
  <w:style w:type="character" w:styleId="Erwhnung">
    <w:name w:val="Mention"/>
    <w:basedOn w:val="Absatz-Standardschriftart"/>
    <w:uiPriority w:val="99"/>
    <w:unhideWhenUsed/>
    <w:rsid w:val="009151D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fterverband.sharepoint.com/sites/OrgRessourcen/SVVorlagen/SV/_Zukunftsmission%20Bildung/Ausschreibung/ZMB_Vorlage_Ausschreibung.dotx" TargetMode="External"/></Relationships>
</file>

<file path=word/theme/theme1.xml><?xml version="1.0" encoding="utf-8"?>
<a:theme xmlns:a="http://schemas.openxmlformats.org/drawingml/2006/main" name="SV_Neues CD_2023">
  <a:themeElements>
    <a:clrScheme name="Stifterverband">
      <a:dk1>
        <a:srgbClr val="000000"/>
      </a:dk1>
      <a:lt1>
        <a:srgbClr val="FFFFFF"/>
      </a:lt1>
      <a:dk2>
        <a:srgbClr val="195365"/>
      </a:dk2>
      <a:lt2>
        <a:srgbClr val="6997A8"/>
      </a:lt2>
      <a:accent1>
        <a:srgbClr val="AEA68B"/>
      </a:accent1>
      <a:accent2>
        <a:srgbClr val="91BEA0"/>
      </a:accent2>
      <a:accent3>
        <a:srgbClr val="E73F0C"/>
      </a:accent3>
      <a:accent4>
        <a:srgbClr val="9650EB"/>
      </a:accent4>
      <a:accent5>
        <a:srgbClr val="AFD700"/>
      </a:accent5>
      <a:accent6>
        <a:srgbClr val="6996A8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V_Neues CD_2023" id="{B79A2C38-A285-4F32-BD3D-AC4AB90192C8}" vid="{70DAC10E-4FDB-4AA6-B504-2F5E601DA7E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964c6-e9ae-47d0-8a82-8478f370a3ca">
      <Terms xmlns="http://schemas.microsoft.com/office/infopath/2007/PartnerControls"/>
    </lcf76f155ced4ddcb4097134ff3c332f>
    <TaxCatchAll xmlns="b4f64a47-d3d5-4252-b8ba-1b50d993c2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BFFE0F15991442A48E3E62693BFA09" ma:contentTypeVersion="16" ma:contentTypeDescription="Ein neues Dokument erstellen." ma:contentTypeScope="" ma:versionID="2148790151daacd9ba88b7836b1dd25c">
  <xsd:schema xmlns:xsd="http://www.w3.org/2001/XMLSchema" xmlns:xs="http://www.w3.org/2001/XMLSchema" xmlns:p="http://schemas.microsoft.com/office/2006/metadata/properties" xmlns:ns2="75c964c6-e9ae-47d0-8a82-8478f370a3ca" xmlns:ns3="b4f64a47-d3d5-4252-b8ba-1b50d993c224" targetNamespace="http://schemas.microsoft.com/office/2006/metadata/properties" ma:root="true" ma:fieldsID="d4fc40892d90537d2fdf45a8a9a117b7" ns2:_="" ns3:_="">
    <xsd:import namespace="75c964c6-e9ae-47d0-8a82-8478f370a3ca"/>
    <xsd:import namespace="b4f64a47-d3d5-4252-b8ba-1b50d993c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964c6-e9ae-47d0-8a82-8478f370a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fe1d35b-310b-4849-9eb5-957b4d675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64a47-d3d5-4252-b8ba-1b50d993c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c3ae98e-0f58-4e1e-9ad0-d27e9a0536d0}" ma:internalName="TaxCatchAll" ma:showField="CatchAllData" ma:web="b4f64a47-d3d5-4252-b8ba-1b50d993c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3AE6A-8C1E-4588-B965-7F056138DC79}">
  <ds:schemaRefs>
    <ds:schemaRef ds:uri="http://schemas.microsoft.com/office/2006/metadata/properties"/>
    <ds:schemaRef ds:uri="http://schemas.microsoft.com/office/infopath/2007/PartnerControls"/>
    <ds:schemaRef ds:uri="75c964c6-e9ae-47d0-8a82-8478f370a3ca"/>
    <ds:schemaRef ds:uri="b4f64a47-d3d5-4252-b8ba-1b50d993c224"/>
  </ds:schemaRefs>
</ds:datastoreItem>
</file>

<file path=customXml/itemProps2.xml><?xml version="1.0" encoding="utf-8"?>
<ds:datastoreItem xmlns:ds="http://schemas.openxmlformats.org/officeDocument/2006/customXml" ds:itemID="{2C649759-41E0-4F16-9F5D-28DE0DE14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964c6-e9ae-47d0-8a82-8478f370a3ca"/>
    <ds:schemaRef ds:uri="b4f64a47-d3d5-4252-b8ba-1b50d993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95F99-B479-4F88-A520-F0EBB3FF11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7BF27B-C38F-45A6-8F9C-2C94E991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ZMB_Vorlage_Ausschreibung</Template>
  <TotalTime>0</TotalTime>
  <Pages>1</Pages>
  <Words>130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 ZMB</vt:lpstr>
    </vt:vector>
  </TitlesOfParts>
  <Company>Stifterverband für die Deutsche Wissenschaft e.V.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 ZMB</dc:title>
  <dc:subject/>
  <dc:creator>Siebert-Husmann, Christina</dc:creator>
  <cp:keywords/>
  <cp:lastModifiedBy>Siebert-Husmann, Christina</cp:lastModifiedBy>
  <cp:revision>6</cp:revision>
  <cp:lastPrinted>2015-10-13T16:38:00Z</cp:lastPrinted>
  <dcterms:created xsi:type="dcterms:W3CDTF">2026-10-13T13:05:00Z</dcterms:created>
  <dcterms:modified xsi:type="dcterms:W3CDTF">2026-10-13T13:09:00Z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0x0101000FBFFE0F15991442A48E3E62693BFA09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